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4D00E7" w14:textId="77777777" w:rsidR="007D5E7C" w:rsidRPr="00377238" w:rsidRDefault="007D5E7C" w:rsidP="007D5E7C">
      <w:pPr>
        <w:spacing w:line="240" w:lineRule="auto"/>
        <w:rPr>
          <w:rFonts w:ascii="Space Grotesk" w:hAnsi="Space Grotesk"/>
          <w:b/>
        </w:rPr>
      </w:pPr>
      <w:r w:rsidRPr="00377238">
        <w:rPr>
          <w:rFonts w:ascii="Space Grotesk" w:hAnsi="Space Grotesk"/>
          <w:b/>
        </w:rPr>
        <w:t>Załącznik nr 3 –wykaz wykonanych zamówień na opracowanie dokumentacji projektowej zadania pn.:</w:t>
      </w:r>
    </w:p>
    <w:p w14:paraId="12288C5E" w14:textId="77777777" w:rsidR="007D5E7C" w:rsidRPr="00377238" w:rsidRDefault="007D5E7C" w:rsidP="007D5E7C">
      <w:pPr>
        <w:spacing w:line="240" w:lineRule="auto"/>
        <w:rPr>
          <w:rFonts w:ascii="Space Grotesk" w:hAnsi="Space Grotesk"/>
          <w:b/>
        </w:rPr>
      </w:pPr>
    </w:p>
    <w:p w14:paraId="389D9B96" w14:textId="77777777" w:rsidR="007D5E7C" w:rsidRPr="00377238" w:rsidRDefault="007D5E7C" w:rsidP="007D5E7C">
      <w:pPr>
        <w:spacing w:line="240" w:lineRule="auto"/>
        <w:rPr>
          <w:rFonts w:ascii="Space Grotesk" w:hAnsi="Space Grotesk"/>
          <w:b/>
        </w:rPr>
      </w:pPr>
      <w:r w:rsidRPr="00377238">
        <w:rPr>
          <w:rFonts w:ascii="Space Grotesk" w:hAnsi="Space Grotesk"/>
          <w:b/>
        </w:rPr>
        <w:t xml:space="preserve"> „Rozbudowa przystani przy rzece Łupawa- OSP Łupawa”</w:t>
      </w:r>
    </w:p>
    <w:p w14:paraId="11668E21" w14:textId="77777777" w:rsidR="007D5E7C" w:rsidRPr="00377238" w:rsidRDefault="007D5E7C" w:rsidP="007D5E7C">
      <w:pPr>
        <w:jc w:val="center"/>
        <w:rPr>
          <w:rFonts w:ascii="Space Grotesk" w:eastAsia="Arial" w:hAnsi="Space Grotesk" w:cs="Arial"/>
          <w:b/>
          <w:sz w:val="20"/>
        </w:rPr>
      </w:pPr>
    </w:p>
    <w:p w14:paraId="26674A27" w14:textId="77777777" w:rsidR="007D5E7C" w:rsidRDefault="007D5E7C" w:rsidP="007D5E7C">
      <w:pPr>
        <w:spacing w:line="240" w:lineRule="auto"/>
        <w:rPr>
          <w:rFonts w:ascii="Space Grotesk" w:eastAsia="Arial" w:hAnsi="Space Grotesk" w:cs="Arial"/>
          <w:sz w:val="20"/>
        </w:rPr>
      </w:pPr>
      <w:r w:rsidRPr="00377238">
        <w:rPr>
          <w:rFonts w:ascii="Space Grotesk" w:eastAsia="Arial" w:hAnsi="Space Grotesk" w:cs="Arial"/>
          <w:sz w:val="20"/>
        </w:rPr>
        <w:t>NAZWA  WYKONAWCY: ...................................................................................................................................................................................</w:t>
      </w:r>
    </w:p>
    <w:p w14:paraId="63947C8D" w14:textId="77777777" w:rsidR="007D5E7C" w:rsidRDefault="007D5E7C" w:rsidP="007D5E7C">
      <w:pPr>
        <w:spacing w:line="240" w:lineRule="auto"/>
        <w:rPr>
          <w:rFonts w:ascii="Space Grotesk" w:eastAsia="Arial" w:hAnsi="Space Grotesk" w:cs="Arial"/>
          <w:sz w:val="20"/>
        </w:rPr>
      </w:pPr>
    </w:p>
    <w:p w14:paraId="527B2AE0" w14:textId="77777777" w:rsidR="007D5E7C" w:rsidRPr="00377238" w:rsidRDefault="007D5E7C" w:rsidP="007D5E7C">
      <w:pPr>
        <w:spacing w:line="240" w:lineRule="auto"/>
        <w:rPr>
          <w:rFonts w:ascii="Space Grotesk" w:eastAsia="Arial" w:hAnsi="Space Grotesk" w:cs="Arial"/>
          <w:sz w:val="20"/>
        </w:rPr>
      </w:pPr>
      <w:r>
        <w:rPr>
          <w:rFonts w:ascii="Space Grotesk" w:eastAsia="Arial" w:hAnsi="Space Grotesk" w:cs="Arial"/>
          <w:sz w:val="20"/>
        </w:rPr>
        <w:t>………………………………………………………………………………………………………………………………………………………………………………..</w:t>
      </w:r>
    </w:p>
    <w:p w14:paraId="5A28C4AA" w14:textId="77777777" w:rsidR="007D5E7C" w:rsidRPr="00377238" w:rsidRDefault="007D5E7C" w:rsidP="007D5E7C">
      <w:pPr>
        <w:spacing w:line="240" w:lineRule="auto"/>
        <w:rPr>
          <w:rFonts w:ascii="Space Grotesk" w:hAnsi="Space Grotesk"/>
        </w:rPr>
      </w:pPr>
    </w:p>
    <w:p w14:paraId="690DA02C" w14:textId="77777777" w:rsidR="007D5E7C" w:rsidRDefault="007D5E7C" w:rsidP="007D5E7C">
      <w:pPr>
        <w:rPr>
          <w:rFonts w:ascii="Space Grotesk" w:eastAsia="Arial" w:hAnsi="Space Grotesk" w:cs="Arial"/>
          <w:sz w:val="20"/>
        </w:rPr>
      </w:pPr>
      <w:r w:rsidRPr="00377238">
        <w:rPr>
          <w:rFonts w:ascii="Space Grotesk" w:eastAsia="Arial" w:hAnsi="Space Grotesk" w:cs="Arial"/>
          <w:sz w:val="20"/>
        </w:rPr>
        <w:t>ADRES  WYKONAWCY: ...................................................................................................................................................................................</w:t>
      </w:r>
    </w:p>
    <w:p w14:paraId="4AC69FD6" w14:textId="77777777" w:rsidR="007D5E7C" w:rsidRPr="00377238" w:rsidRDefault="007D5E7C" w:rsidP="007D5E7C">
      <w:pPr>
        <w:rPr>
          <w:rFonts w:ascii="Space Grotesk" w:eastAsia="Calibri" w:hAnsi="Space Grotesk" w:cs="Calibri"/>
        </w:rPr>
      </w:pPr>
      <w:r>
        <w:rPr>
          <w:rFonts w:ascii="Space Grotesk" w:eastAsia="Arial" w:hAnsi="Space Grotesk" w:cs="Arial"/>
          <w:sz w:val="20"/>
        </w:rPr>
        <w:t>………………………………………………………………………………………………………………………………………………………………………………..</w:t>
      </w:r>
    </w:p>
    <w:p w14:paraId="40EEA524" w14:textId="77777777" w:rsidR="007D5E7C" w:rsidRPr="00377238" w:rsidRDefault="007D5E7C" w:rsidP="007D5E7C">
      <w:pPr>
        <w:jc w:val="center"/>
        <w:rPr>
          <w:rFonts w:ascii="Space Grotesk" w:hAnsi="Space Grotesk"/>
        </w:rPr>
      </w:pPr>
      <w:r w:rsidRPr="00377238">
        <w:rPr>
          <w:rFonts w:ascii="Space Grotesk" w:eastAsia="Arial" w:hAnsi="Space Grotesk" w:cs="Arial"/>
          <w:b/>
          <w:sz w:val="20"/>
        </w:rPr>
        <w:t>OŚWIADCZAM, ŻE:</w:t>
      </w:r>
    </w:p>
    <w:p w14:paraId="1E422C19" w14:textId="77777777" w:rsidR="007D5E7C" w:rsidRPr="00377238" w:rsidRDefault="007D5E7C" w:rsidP="007D5E7C">
      <w:pPr>
        <w:rPr>
          <w:rFonts w:ascii="Space Grotesk" w:eastAsia="Calibri" w:hAnsi="Space Grotesk" w:cs="Calibri"/>
        </w:rPr>
      </w:pPr>
      <w:r w:rsidRPr="00377238">
        <w:rPr>
          <w:rFonts w:ascii="Space Grotesk" w:eastAsia="Arial" w:hAnsi="Space Grotesk" w:cs="Arial"/>
          <w:sz w:val="20"/>
        </w:rPr>
        <w:t>Zamówienie niniejsze wykonywać będą następujące osoby: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7"/>
        <w:gridCol w:w="2358"/>
        <w:gridCol w:w="2402"/>
        <w:gridCol w:w="2695"/>
      </w:tblGrid>
      <w:tr w:rsidR="007D5E7C" w:rsidRPr="00377238" w14:paraId="28AF8DC0" w14:textId="77777777" w:rsidTr="006A0F53">
        <w:trPr>
          <w:trHeight w:val="1"/>
        </w:trPr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A282A3" w14:textId="77777777" w:rsidR="007D5E7C" w:rsidRPr="00377238" w:rsidRDefault="007D5E7C" w:rsidP="006A0F53">
            <w:pPr>
              <w:jc w:val="center"/>
              <w:rPr>
                <w:rFonts w:ascii="Space Grotesk" w:hAnsi="Space Grotesk"/>
              </w:rPr>
            </w:pPr>
            <w:r w:rsidRPr="00377238">
              <w:rPr>
                <w:rFonts w:ascii="Space Grotesk" w:eastAsia="Arial" w:hAnsi="Space Grotesk" w:cs="Arial"/>
                <w:b/>
                <w:sz w:val="20"/>
              </w:rPr>
              <w:t>Imię i nazwisko</w:t>
            </w:r>
          </w:p>
          <w:p w14:paraId="547A92F6" w14:textId="77777777" w:rsidR="007D5E7C" w:rsidRPr="00377238" w:rsidRDefault="007D5E7C" w:rsidP="006A0F53">
            <w:pPr>
              <w:jc w:val="center"/>
              <w:rPr>
                <w:rFonts w:ascii="Space Grotesk" w:hAnsi="Space Grotesk"/>
              </w:rPr>
            </w:pPr>
            <w:r w:rsidRPr="00377238">
              <w:rPr>
                <w:rFonts w:ascii="Space Grotesk" w:eastAsia="Arial" w:hAnsi="Space Grotesk" w:cs="Arial"/>
                <w:b/>
                <w:sz w:val="20"/>
              </w:rPr>
              <w:t>projektanta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64C8FF" w14:textId="77777777" w:rsidR="007D5E7C" w:rsidRPr="00377238" w:rsidRDefault="007D5E7C" w:rsidP="006A0F53">
            <w:pPr>
              <w:jc w:val="center"/>
              <w:rPr>
                <w:rFonts w:ascii="Space Grotesk" w:hAnsi="Space Grotesk"/>
              </w:rPr>
            </w:pPr>
            <w:r w:rsidRPr="00377238">
              <w:rPr>
                <w:rFonts w:ascii="Space Grotesk" w:eastAsia="Arial" w:hAnsi="Space Grotesk" w:cs="Arial"/>
                <w:b/>
                <w:sz w:val="20"/>
              </w:rPr>
              <w:t>Wykształcenie,</w:t>
            </w:r>
          </w:p>
          <w:p w14:paraId="1E7FD27A" w14:textId="77777777" w:rsidR="007D5E7C" w:rsidRPr="00377238" w:rsidRDefault="007D5E7C" w:rsidP="006A0F53">
            <w:pPr>
              <w:jc w:val="center"/>
              <w:rPr>
                <w:rFonts w:ascii="Space Grotesk" w:eastAsia="Calibri" w:hAnsi="Space Grotesk" w:cs="Calibri"/>
              </w:rPr>
            </w:pPr>
            <w:r w:rsidRPr="00377238">
              <w:rPr>
                <w:rFonts w:ascii="Space Grotesk" w:eastAsia="Arial" w:hAnsi="Space Grotesk" w:cs="Arial"/>
                <w:b/>
                <w:sz w:val="20"/>
              </w:rPr>
              <w:t>kwalifikacje zawodowe, uprawnienia (rodzaj i nr), data wydania</w:t>
            </w:r>
          </w:p>
          <w:p w14:paraId="28BA6545" w14:textId="77777777" w:rsidR="007D5E7C" w:rsidRPr="00377238" w:rsidRDefault="007D5E7C" w:rsidP="006A0F53">
            <w:pPr>
              <w:jc w:val="center"/>
              <w:rPr>
                <w:rFonts w:ascii="Space Grotesk" w:hAnsi="Space Grotesk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CBBE78" w14:textId="77777777" w:rsidR="007D5E7C" w:rsidRPr="00377238" w:rsidRDefault="007D5E7C" w:rsidP="006A0F53">
            <w:pPr>
              <w:jc w:val="center"/>
              <w:rPr>
                <w:rFonts w:ascii="Space Grotesk" w:hAnsi="Space Grotesk"/>
              </w:rPr>
            </w:pPr>
            <w:r w:rsidRPr="00377238">
              <w:rPr>
                <w:rFonts w:ascii="Space Grotesk" w:eastAsia="Arial" w:hAnsi="Space Grotesk" w:cs="Arial"/>
                <w:b/>
                <w:sz w:val="20"/>
              </w:rPr>
              <w:t>Zakres czynności w związku z realizacją przedmiotu zamówienia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56B020" w14:textId="77777777" w:rsidR="007D5E7C" w:rsidRPr="00377238" w:rsidRDefault="007D5E7C" w:rsidP="006A0F53">
            <w:pPr>
              <w:jc w:val="center"/>
              <w:rPr>
                <w:rFonts w:ascii="Space Grotesk" w:hAnsi="Space Grotesk"/>
              </w:rPr>
            </w:pPr>
            <w:r w:rsidRPr="00377238">
              <w:rPr>
                <w:rFonts w:ascii="Space Grotesk" w:eastAsia="Arial" w:hAnsi="Space Grotesk" w:cs="Arial"/>
                <w:b/>
                <w:sz w:val="20"/>
              </w:rPr>
              <w:t xml:space="preserve">Ilość lat doświadczenia zawodowego w projektowaniu oraz opis zadań zgodnie z warunkami określonymi w </w:t>
            </w:r>
            <w:r w:rsidRPr="00377238">
              <w:rPr>
                <w:rFonts w:ascii="Space Grotesk" w:eastAsia="Arial" w:hAnsi="Space Grotesk" w:cs="Arial"/>
                <w:b/>
                <w:sz w:val="20"/>
              </w:rPr>
              <w:br/>
              <w:t>pkt. 7 Zapytania ofertowego</w:t>
            </w:r>
          </w:p>
        </w:tc>
      </w:tr>
      <w:tr w:rsidR="007D5E7C" w:rsidRPr="00377238" w14:paraId="02F6A098" w14:textId="77777777" w:rsidTr="006A0F53">
        <w:trPr>
          <w:trHeight w:val="1"/>
        </w:trPr>
        <w:tc>
          <w:tcPr>
            <w:tcW w:w="17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DDB538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7E2791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C0DA31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7F4E95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</w:tr>
      <w:tr w:rsidR="007D5E7C" w:rsidRPr="00377238" w14:paraId="1617144C" w14:textId="77777777" w:rsidTr="006A0F53">
        <w:trPr>
          <w:trHeight w:val="1"/>
        </w:trPr>
        <w:tc>
          <w:tcPr>
            <w:tcW w:w="17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7BA15D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EA44D5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5F53E7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22AB6B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</w:tr>
      <w:tr w:rsidR="007D5E7C" w:rsidRPr="00377238" w14:paraId="38AF034B" w14:textId="77777777" w:rsidTr="006A0F53">
        <w:trPr>
          <w:trHeight w:val="1"/>
        </w:trPr>
        <w:tc>
          <w:tcPr>
            <w:tcW w:w="17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7254B8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28D7A8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E62670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5D91CB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</w:tr>
      <w:tr w:rsidR="007D5E7C" w:rsidRPr="00377238" w14:paraId="67C5889D" w14:textId="77777777" w:rsidTr="006A0F53">
        <w:trPr>
          <w:trHeight w:val="1"/>
        </w:trPr>
        <w:tc>
          <w:tcPr>
            <w:tcW w:w="1711" w:type="dxa"/>
            <w:tcBorders>
              <w:top w:val="singl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1E397A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3402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8FC001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C5D987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  <w:tc>
          <w:tcPr>
            <w:tcW w:w="4111" w:type="dxa"/>
            <w:tcBorders>
              <w:top w:val="single" w:sz="0" w:space="0" w:color="000000"/>
              <w:left w:val="single" w:sz="0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36F0ED" w14:textId="77777777" w:rsidR="007D5E7C" w:rsidRPr="00377238" w:rsidRDefault="007D5E7C" w:rsidP="006A0F53">
            <w:pPr>
              <w:rPr>
                <w:rFonts w:ascii="Space Grotesk" w:eastAsia="Calibri" w:hAnsi="Space Grotesk" w:cs="Calibri"/>
              </w:rPr>
            </w:pPr>
          </w:p>
        </w:tc>
      </w:tr>
    </w:tbl>
    <w:p w14:paraId="2016EB0B" w14:textId="77777777" w:rsidR="007D5E7C" w:rsidRPr="00377238" w:rsidRDefault="007D5E7C" w:rsidP="007D5E7C">
      <w:pPr>
        <w:rPr>
          <w:rFonts w:ascii="Space Grotesk" w:eastAsia="Arial" w:hAnsi="Space Grotesk" w:cs="Arial"/>
          <w:sz w:val="20"/>
        </w:rPr>
      </w:pPr>
    </w:p>
    <w:p w14:paraId="2A43D013" w14:textId="77777777" w:rsidR="007D5E7C" w:rsidRDefault="007D5E7C" w:rsidP="007D5E7C">
      <w:pPr>
        <w:ind w:left="4956"/>
        <w:jc w:val="right"/>
        <w:rPr>
          <w:rFonts w:ascii="Space Grotesk" w:eastAsia="Arial" w:hAnsi="Space Grotesk" w:cs="Arial"/>
          <w:b/>
          <w:sz w:val="20"/>
        </w:rPr>
      </w:pPr>
      <w:r w:rsidRPr="00377238">
        <w:rPr>
          <w:rFonts w:ascii="Space Grotesk" w:eastAsia="Arial" w:hAnsi="Space Grotesk" w:cs="Arial"/>
          <w:b/>
          <w:sz w:val="20"/>
        </w:rPr>
        <w:t>Data i podpis osoby upoważnionej</w:t>
      </w:r>
      <w:r w:rsidRPr="00377238">
        <w:rPr>
          <w:rFonts w:ascii="Space Grotesk" w:eastAsia="Arial" w:hAnsi="Space Grotesk" w:cs="Arial"/>
          <w:b/>
          <w:sz w:val="20"/>
        </w:rPr>
        <w:br/>
        <w:t>do podpisania niniejszej oferty</w:t>
      </w:r>
    </w:p>
    <w:p w14:paraId="341D0470" w14:textId="77777777" w:rsidR="007D5E7C" w:rsidRPr="00377238" w:rsidRDefault="007D5E7C" w:rsidP="007D5E7C">
      <w:pPr>
        <w:ind w:left="4956"/>
        <w:jc w:val="right"/>
        <w:rPr>
          <w:rFonts w:ascii="Space Grotesk" w:hAnsi="Space Grotesk"/>
        </w:rPr>
      </w:pPr>
    </w:p>
    <w:p w14:paraId="069242E5" w14:textId="77777777" w:rsidR="007D5E7C" w:rsidRPr="00377238" w:rsidRDefault="007D5E7C" w:rsidP="007D5E7C">
      <w:pPr>
        <w:ind w:right="-1803" w:firstLine="708"/>
        <w:jc w:val="center"/>
        <w:rPr>
          <w:rFonts w:ascii="Space Grotesk" w:eastAsia="Calibri" w:hAnsi="Space Grotesk" w:cs="Calibri"/>
        </w:rPr>
      </w:pPr>
      <w:bookmarkStart w:id="0" w:name="_GoBack"/>
      <w:bookmarkEnd w:id="0"/>
      <w:r w:rsidRPr="00377238">
        <w:rPr>
          <w:rFonts w:ascii="Space Grotesk" w:eastAsia="Arial" w:hAnsi="Space Grotesk" w:cs="Arial"/>
          <w:b/>
          <w:sz w:val="20"/>
        </w:rPr>
        <w:t xml:space="preserve">                                                                 …………………………………</w:t>
      </w:r>
    </w:p>
    <w:p w14:paraId="7F59ADC5" w14:textId="77777777" w:rsidR="00D93707" w:rsidRPr="008F0E83" w:rsidRDefault="00D93707" w:rsidP="006261B8">
      <w:pPr>
        <w:rPr>
          <w:rFonts w:ascii="Space Grotesk" w:hAnsi="Space Grotesk"/>
          <w:sz w:val="22"/>
          <w:szCs w:val="22"/>
        </w:rPr>
      </w:pPr>
    </w:p>
    <w:sectPr w:rsidR="00D93707" w:rsidRPr="008F0E83" w:rsidSect="00C33F72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569" w:right="1418" w:bottom="1560" w:left="1418" w:header="284" w:footer="3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F21A58" w14:textId="77777777" w:rsidR="00B64007" w:rsidRDefault="00B64007">
      <w:r>
        <w:separator/>
      </w:r>
    </w:p>
  </w:endnote>
  <w:endnote w:type="continuationSeparator" w:id="0">
    <w:p w14:paraId="60356277" w14:textId="77777777" w:rsidR="00B64007" w:rsidRDefault="00B64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pace Grotesk">
    <w:panose1 w:val="00000000000000000000"/>
    <w:charset w:val="EE"/>
    <w:family w:val="auto"/>
    <w:pitch w:val="variable"/>
    <w:sig w:usb0="A10000FF" w:usb1="5000207B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E759" w14:textId="77777777" w:rsidR="007B2500" w:rsidRPr="00124D4A" w:rsidRDefault="007B2500" w:rsidP="009A4ACC">
    <w:pPr>
      <w:pStyle w:val="Stopka"/>
      <w:ind w:left="-113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14A4B" w14:textId="000D5246" w:rsidR="007B2500" w:rsidRDefault="007B2500" w:rsidP="005074D5">
    <w:pPr>
      <w:pStyle w:val="Stopka"/>
      <w:ind w:left="-1134"/>
    </w:pPr>
  </w:p>
  <w:p w14:paraId="7F8C06B8" w14:textId="77777777" w:rsidR="004C68E6" w:rsidRDefault="004C68E6" w:rsidP="004C68E6">
    <w:pPr>
      <w:pStyle w:val="Stopka"/>
      <w:ind w:left="-1134"/>
      <w:jc w:val="center"/>
    </w:pPr>
  </w:p>
  <w:p w14:paraId="39EABB21" w14:textId="293F64DE" w:rsidR="004C68E6" w:rsidRPr="00B01F08" w:rsidRDefault="004C68E6" w:rsidP="00386C9D">
    <w:pPr>
      <w:pStyle w:val="Stopka"/>
      <w:ind w:left="42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053EE1" w14:textId="77777777" w:rsidR="00B64007" w:rsidRDefault="00B64007">
      <w:r>
        <w:separator/>
      </w:r>
    </w:p>
  </w:footnote>
  <w:footnote w:type="continuationSeparator" w:id="0">
    <w:p w14:paraId="29697D9E" w14:textId="77777777" w:rsidR="00B64007" w:rsidRDefault="00B640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28C8A" w14:textId="77777777" w:rsidR="00F5032F" w:rsidRDefault="00F5032F" w:rsidP="009A4ACC">
    <w:pPr>
      <w:pStyle w:val="Nagwek"/>
      <w:ind w:left="-1134"/>
    </w:pPr>
  </w:p>
  <w:p w14:paraId="73E6676A" w14:textId="77777777" w:rsidR="009A4ACC" w:rsidRDefault="009A4ACC" w:rsidP="009A4ACC">
    <w:pPr>
      <w:pStyle w:val="Nagwek"/>
      <w:ind w:left="-113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2BCEF4" w14:textId="100511C7" w:rsidR="000174EA" w:rsidRDefault="000174EA" w:rsidP="004C68E6">
    <w:pPr>
      <w:pStyle w:val="Nagwek"/>
      <w:tabs>
        <w:tab w:val="clear" w:pos="4536"/>
        <w:tab w:val="center" w:pos="4962"/>
      </w:tabs>
      <w:ind w:left="-1276" w:firstLine="142"/>
    </w:pPr>
  </w:p>
  <w:p w14:paraId="09AF6439" w14:textId="77777777" w:rsidR="000174EA" w:rsidRDefault="000174EA" w:rsidP="000174EA">
    <w:pPr>
      <w:pStyle w:val="Nagwek"/>
      <w:tabs>
        <w:tab w:val="clear" w:pos="4536"/>
        <w:tab w:val="clear" w:pos="9072"/>
        <w:tab w:val="left" w:pos="358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2556"/>
    <w:multiLevelType w:val="hybridMultilevel"/>
    <w:tmpl w:val="E834C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00FA"/>
    <w:multiLevelType w:val="multilevel"/>
    <w:tmpl w:val="4C6E6C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4060CD"/>
    <w:multiLevelType w:val="multilevel"/>
    <w:tmpl w:val="A7563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4597915"/>
    <w:multiLevelType w:val="multilevel"/>
    <w:tmpl w:val="428E9EAC"/>
    <w:styleLink w:val="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5EF5EC8"/>
    <w:multiLevelType w:val="hybridMultilevel"/>
    <w:tmpl w:val="20304D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F97489"/>
    <w:multiLevelType w:val="hybridMultilevel"/>
    <w:tmpl w:val="D88E51B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7FA35C0A"/>
    <w:multiLevelType w:val="multilevel"/>
    <w:tmpl w:val="428E9EAC"/>
    <w:numStyleLink w:val="Lista1"/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69EEA9EA-F551-41E1-BE6B-D374CD13AAA1}"/>
  </w:docVars>
  <w:rsids>
    <w:rsidRoot w:val="001A02A1"/>
    <w:rsid w:val="000174EA"/>
    <w:rsid w:val="000364DF"/>
    <w:rsid w:val="00061F20"/>
    <w:rsid w:val="00080D83"/>
    <w:rsid w:val="000A3836"/>
    <w:rsid w:val="000D283E"/>
    <w:rsid w:val="00120BC8"/>
    <w:rsid w:val="00124D4A"/>
    <w:rsid w:val="001304E7"/>
    <w:rsid w:val="00130B23"/>
    <w:rsid w:val="001520FF"/>
    <w:rsid w:val="00187B16"/>
    <w:rsid w:val="001A02A1"/>
    <w:rsid w:val="001A3D33"/>
    <w:rsid w:val="001B210F"/>
    <w:rsid w:val="001D059A"/>
    <w:rsid w:val="00241C1F"/>
    <w:rsid w:val="002425AE"/>
    <w:rsid w:val="002529E4"/>
    <w:rsid w:val="002C6347"/>
    <w:rsid w:val="00315901"/>
    <w:rsid w:val="00320AAC"/>
    <w:rsid w:val="00325198"/>
    <w:rsid w:val="003526F5"/>
    <w:rsid w:val="0035482A"/>
    <w:rsid w:val="003569A6"/>
    <w:rsid w:val="003619F2"/>
    <w:rsid w:val="00365820"/>
    <w:rsid w:val="00386C9D"/>
    <w:rsid w:val="0039693E"/>
    <w:rsid w:val="003C554F"/>
    <w:rsid w:val="003E4324"/>
    <w:rsid w:val="0040149C"/>
    <w:rsid w:val="00414478"/>
    <w:rsid w:val="004430F4"/>
    <w:rsid w:val="00464281"/>
    <w:rsid w:val="004718BC"/>
    <w:rsid w:val="00492BD3"/>
    <w:rsid w:val="004A26DA"/>
    <w:rsid w:val="004B38AD"/>
    <w:rsid w:val="004B70BD"/>
    <w:rsid w:val="004C303B"/>
    <w:rsid w:val="004C4192"/>
    <w:rsid w:val="004C68E6"/>
    <w:rsid w:val="004D6317"/>
    <w:rsid w:val="005074D5"/>
    <w:rsid w:val="0052111D"/>
    <w:rsid w:val="005760A9"/>
    <w:rsid w:val="00594464"/>
    <w:rsid w:val="00600C01"/>
    <w:rsid w:val="0061767F"/>
    <w:rsid w:val="00622781"/>
    <w:rsid w:val="006261B8"/>
    <w:rsid w:val="00640BFF"/>
    <w:rsid w:val="0066032A"/>
    <w:rsid w:val="00665A91"/>
    <w:rsid w:val="0069621B"/>
    <w:rsid w:val="006B4267"/>
    <w:rsid w:val="006F0C63"/>
    <w:rsid w:val="006F209E"/>
    <w:rsid w:val="00727F94"/>
    <w:rsid w:val="007337EB"/>
    <w:rsid w:val="00745D18"/>
    <w:rsid w:val="00776530"/>
    <w:rsid w:val="00791E8E"/>
    <w:rsid w:val="007A0109"/>
    <w:rsid w:val="007B2500"/>
    <w:rsid w:val="007B5688"/>
    <w:rsid w:val="007D5E7C"/>
    <w:rsid w:val="007D61D6"/>
    <w:rsid w:val="007E1B19"/>
    <w:rsid w:val="007F3623"/>
    <w:rsid w:val="00807B09"/>
    <w:rsid w:val="00827311"/>
    <w:rsid w:val="00834BB4"/>
    <w:rsid w:val="00835187"/>
    <w:rsid w:val="00873501"/>
    <w:rsid w:val="00876326"/>
    <w:rsid w:val="008945D9"/>
    <w:rsid w:val="008A6190"/>
    <w:rsid w:val="008C52E2"/>
    <w:rsid w:val="008F0E83"/>
    <w:rsid w:val="009706FB"/>
    <w:rsid w:val="009726FB"/>
    <w:rsid w:val="009A4ACC"/>
    <w:rsid w:val="009D71C1"/>
    <w:rsid w:val="009E5D7B"/>
    <w:rsid w:val="009F2CF0"/>
    <w:rsid w:val="00A0160D"/>
    <w:rsid w:val="00A04690"/>
    <w:rsid w:val="00A40DD3"/>
    <w:rsid w:val="00A830EB"/>
    <w:rsid w:val="00A8311B"/>
    <w:rsid w:val="00A91213"/>
    <w:rsid w:val="00AD1EFE"/>
    <w:rsid w:val="00AD51FC"/>
    <w:rsid w:val="00AD7E56"/>
    <w:rsid w:val="00B01F08"/>
    <w:rsid w:val="00B16E8F"/>
    <w:rsid w:val="00B2442F"/>
    <w:rsid w:val="00B30401"/>
    <w:rsid w:val="00B64007"/>
    <w:rsid w:val="00B6637D"/>
    <w:rsid w:val="00BB76D0"/>
    <w:rsid w:val="00BC363C"/>
    <w:rsid w:val="00C268A0"/>
    <w:rsid w:val="00C33F72"/>
    <w:rsid w:val="00C377A0"/>
    <w:rsid w:val="00C57BB1"/>
    <w:rsid w:val="00C62C24"/>
    <w:rsid w:val="00C635B6"/>
    <w:rsid w:val="00CA5CBD"/>
    <w:rsid w:val="00CA7C6F"/>
    <w:rsid w:val="00CE005B"/>
    <w:rsid w:val="00D0361A"/>
    <w:rsid w:val="00D1150B"/>
    <w:rsid w:val="00D30ADD"/>
    <w:rsid w:val="00D43A0D"/>
    <w:rsid w:val="00D46867"/>
    <w:rsid w:val="00D526F3"/>
    <w:rsid w:val="00D57724"/>
    <w:rsid w:val="00D93707"/>
    <w:rsid w:val="00DA2034"/>
    <w:rsid w:val="00DC733E"/>
    <w:rsid w:val="00DE5229"/>
    <w:rsid w:val="00DF57BE"/>
    <w:rsid w:val="00E06500"/>
    <w:rsid w:val="00E539C6"/>
    <w:rsid w:val="00E57060"/>
    <w:rsid w:val="00E81ADD"/>
    <w:rsid w:val="00E87616"/>
    <w:rsid w:val="00EA5C16"/>
    <w:rsid w:val="00EF000D"/>
    <w:rsid w:val="00F5032F"/>
    <w:rsid w:val="00F545A3"/>
    <w:rsid w:val="00F83EE2"/>
    <w:rsid w:val="00F926E6"/>
    <w:rsid w:val="00FB1502"/>
    <w:rsid w:val="00FB5706"/>
    <w:rsid w:val="00F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D82903"/>
  <w15:chartTrackingRefBased/>
  <w15:docId w15:val="{D6AA0289-BDD6-4532-88D6-029F85CA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442F"/>
    <w:pPr>
      <w:spacing w:line="276" w:lineRule="auto"/>
    </w:pPr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1A02A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1A02A1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nhideWhenUsed/>
    <w:rsid w:val="00C377A0"/>
    <w:pPr>
      <w:spacing w:before="100" w:beforeAutospacing="1" w:after="100" w:afterAutospacing="1"/>
    </w:pPr>
    <w:rPr>
      <w:rFonts w:ascii="Times New Roman" w:hAnsi="Times New Roman"/>
    </w:rPr>
  </w:style>
  <w:style w:type="paragraph" w:styleId="Akapitzlist">
    <w:name w:val="List Paragraph"/>
    <w:basedOn w:val="Normalny"/>
    <w:uiPriority w:val="34"/>
    <w:qFormat/>
    <w:rsid w:val="00120BC8"/>
    <w:pPr>
      <w:ind w:left="720"/>
      <w:contextualSpacing/>
    </w:pPr>
  </w:style>
  <w:style w:type="numbering" w:customStyle="1" w:styleId="Lista1">
    <w:name w:val="Lista1"/>
    <w:basedOn w:val="Bezlisty"/>
    <w:uiPriority w:val="99"/>
    <w:rsid w:val="00120BC8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3E4324"/>
    <w:rPr>
      <w:color w:val="0563C1" w:themeColor="hyperlink"/>
      <w:u w:val="single"/>
    </w:rPr>
  </w:style>
  <w:style w:type="character" w:customStyle="1" w:styleId="muibox-root">
    <w:name w:val="muibox-root"/>
    <w:basedOn w:val="Domylnaczcionkaakapitu"/>
    <w:rsid w:val="00F92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wardokus\Desktop\listownik-Pomorskie-FE-UMWP-UE-EFRR-RPO2014-2020-2018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9EEA9EA-F551-41E1-BE6B-D374CD13AAA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listownik-Pomorskie-FE-UMWP-UE-EFRR-RPO2014-2020-2018</Template>
  <TotalTime>0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Twardokus Marcin</dc:creator>
  <cp:keywords/>
  <cp:lastModifiedBy>DHuras</cp:lastModifiedBy>
  <cp:revision>3</cp:revision>
  <cp:lastPrinted>2024-09-18T07:24:00Z</cp:lastPrinted>
  <dcterms:created xsi:type="dcterms:W3CDTF">2024-09-18T07:39:00Z</dcterms:created>
  <dcterms:modified xsi:type="dcterms:W3CDTF">2024-09-19T12:12:00Z</dcterms:modified>
</cp:coreProperties>
</file>