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4C8A40" w14:textId="77777777" w:rsidR="004A2CE9" w:rsidRPr="003906F7" w:rsidRDefault="004A2CE9" w:rsidP="004A2CE9">
      <w:pPr>
        <w:spacing w:line="360" w:lineRule="auto"/>
        <w:jc w:val="both"/>
        <w:rPr>
          <w:rFonts w:ascii="Space Grotesk" w:hAnsi="Space Grotesk"/>
          <w:b/>
          <w:u w:val="single"/>
        </w:rPr>
      </w:pPr>
    </w:p>
    <w:p w14:paraId="5C60B0AF" w14:textId="77777777" w:rsidR="004A2CE9" w:rsidRPr="003906F7" w:rsidRDefault="004A2CE9" w:rsidP="004A2CE9">
      <w:pPr>
        <w:spacing w:line="240" w:lineRule="auto"/>
        <w:ind w:left="7080"/>
        <w:rPr>
          <w:rFonts w:ascii="Space Grotesk" w:hAnsi="Space Grotesk"/>
          <w:b/>
        </w:rPr>
      </w:pPr>
      <w:r w:rsidRPr="003906F7">
        <w:rPr>
          <w:rFonts w:ascii="Space Grotesk" w:hAnsi="Space Grotesk"/>
          <w:b/>
        </w:rPr>
        <w:t>Załącznik nr 1</w:t>
      </w:r>
    </w:p>
    <w:p w14:paraId="046717F3" w14:textId="77777777" w:rsidR="004A2CE9" w:rsidRPr="003906F7" w:rsidRDefault="004A2CE9" w:rsidP="004A2CE9">
      <w:pPr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>……………………………………….</w:t>
      </w:r>
    </w:p>
    <w:p w14:paraId="020E67C0" w14:textId="77777777" w:rsidR="004A2CE9" w:rsidRPr="003906F7" w:rsidRDefault="004A2CE9" w:rsidP="004A2CE9">
      <w:pPr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>Pieczęć firmowa Wykonawcy</w:t>
      </w:r>
    </w:p>
    <w:p w14:paraId="7DAED323" w14:textId="77777777" w:rsidR="004A2CE9" w:rsidRPr="003906F7" w:rsidRDefault="004A2CE9" w:rsidP="004A2CE9">
      <w:pPr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</w:p>
    <w:p w14:paraId="36E6F43B" w14:textId="77777777" w:rsidR="004A2CE9" w:rsidRPr="003906F7" w:rsidRDefault="004A2CE9" w:rsidP="004A2CE9">
      <w:pPr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  <w:t>NAZWA I SIEDZIBA ZAMAWIAJĄCEGO:</w:t>
      </w:r>
    </w:p>
    <w:p w14:paraId="5534586B" w14:textId="77777777" w:rsidR="004A2CE9" w:rsidRPr="003906F7" w:rsidRDefault="004A2CE9" w:rsidP="004A2CE9">
      <w:pPr>
        <w:spacing w:line="240" w:lineRule="auto"/>
        <w:jc w:val="both"/>
        <w:rPr>
          <w:rFonts w:ascii="Space Grotesk" w:hAnsi="Space Grotesk"/>
          <w:b/>
        </w:rPr>
      </w:pP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  <w:b/>
        </w:rPr>
        <w:t>Gmina Potęgowo</w:t>
      </w:r>
    </w:p>
    <w:p w14:paraId="5430EAAB" w14:textId="77777777" w:rsidR="004A2CE9" w:rsidRPr="003906F7" w:rsidRDefault="004A2CE9" w:rsidP="004A2CE9">
      <w:pPr>
        <w:spacing w:line="240" w:lineRule="auto"/>
        <w:jc w:val="both"/>
        <w:rPr>
          <w:rFonts w:ascii="Space Grotesk" w:hAnsi="Space Grotesk"/>
          <w:b/>
        </w:rPr>
      </w:pP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  <w:t>ul. Kościuszki 5</w:t>
      </w:r>
    </w:p>
    <w:p w14:paraId="73A78E3D" w14:textId="77777777" w:rsidR="004A2CE9" w:rsidRPr="003906F7" w:rsidRDefault="004A2CE9" w:rsidP="004A2CE9">
      <w:pPr>
        <w:spacing w:line="240" w:lineRule="auto"/>
        <w:jc w:val="both"/>
        <w:rPr>
          <w:rFonts w:ascii="Space Grotesk" w:hAnsi="Space Grotesk"/>
          <w:b/>
        </w:rPr>
      </w:pP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</w:r>
      <w:r w:rsidRPr="003906F7">
        <w:rPr>
          <w:rFonts w:ascii="Space Grotesk" w:hAnsi="Space Grotesk"/>
          <w:b/>
        </w:rPr>
        <w:tab/>
        <w:t>76-230 Potęgowo</w:t>
      </w:r>
    </w:p>
    <w:p w14:paraId="7E08BE7B" w14:textId="77777777" w:rsidR="004A2CE9" w:rsidRPr="003906F7" w:rsidRDefault="004A2CE9" w:rsidP="004A2CE9">
      <w:pPr>
        <w:spacing w:line="360" w:lineRule="auto"/>
        <w:jc w:val="center"/>
        <w:rPr>
          <w:rFonts w:ascii="Space Grotesk" w:hAnsi="Space Grotesk"/>
          <w:b/>
        </w:rPr>
      </w:pPr>
    </w:p>
    <w:p w14:paraId="30806C7F" w14:textId="77777777" w:rsidR="004A2CE9" w:rsidRPr="003906F7" w:rsidRDefault="004A2CE9" w:rsidP="004A2CE9">
      <w:pPr>
        <w:spacing w:line="360" w:lineRule="auto"/>
        <w:jc w:val="center"/>
        <w:rPr>
          <w:rFonts w:ascii="Space Grotesk" w:hAnsi="Space Grotesk"/>
        </w:rPr>
      </w:pPr>
      <w:r w:rsidRPr="003906F7">
        <w:rPr>
          <w:rFonts w:ascii="Space Grotesk" w:hAnsi="Space Grotesk"/>
          <w:b/>
        </w:rPr>
        <w:t>OFERTA WYKONAWCY</w:t>
      </w:r>
    </w:p>
    <w:p w14:paraId="49CF08B2" w14:textId="77777777" w:rsidR="004A2CE9" w:rsidRPr="003906F7" w:rsidRDefault="004A2CE9" w:rsidP="004A2CE9">
      <w:pPr>
        <w:spacing w:line="240" w:lineRule="auto"/>
        <w:jc w:val="both"/>
        <w:rPr>
          <w:rFonts w:ascii="Space Grotesk" w:hAnsi="Space Grotesk"/>
          <w:b/>
        </w:rPr>
      </w:pPr>
      <w:r w:rsidRPr="003906F7">
        <w:rPr>
          <w:rFonts w:ascii="Space Grotesk" w:hAnsi="Space Grotesk"/>
        </w:rPr>
        <w:t xml:space="preserve">Odpowiadając na  zapytanie ofertowe w sprawie  zamówienia, z art. 2 ust. 1 pkt 1 ustawy z dnia 11 września 2019r. – Prawo zamówień publicznych (Dz. U. 2023 poz. 682ze zm.), tj. do 130.000 netto, którego przedmiotem jest: </w:t>
      </w:r>
      <w:r w:rsidRPr="003906F7">
        <w:rPr>
          <w:rFonts w:ascii="Space Grotesk" w:hAnsi="Space Grotesk"/>
          <w:b/>
        </w:rPr>
        <w:t>Opracowania dokumentacji projektowej zadania pn.: „Rozbudowa przystani przy rzece Łupawa- OSP Łupawa”.</w:t>
      </w:r>
    </w:p>
    <w:p w14:paraId="268D7639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</w:rPr>
      </w:pPr>
    </w:p>
    <w:p w14:paraId="1BFD2F38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 xml:space="preserve">1.Oferujemy wykonanie Zamówienia zgodnie z opisem przedmiotu zamówienia </w:t>
      </w:r>
      <w:r w:rsidRPr="003906F7">
        <w:rPr>
          <w:rFonts w:ascii="Space Grotesk" w:hAnsi="Space Grotesk"/>
        </w:rPr>
        <w:br/>
        <w:t>i określonymi warunkami:</w:t>
      </w:r>
    </w:p>
    <w:p w14:paraId="5B0927E5" w14:textId="77777777" w:rsidR="004A2CE9" w:rsidRPr="003906F7" w:rsidRDefault="004A2CE9" w:rsidP="004A2CE9">
      <w:pPr>
        <w:tabs>
          <w:tab w:val="left" w:pos="1230"/>
        </w:tabs>
        <w:jc w:val="both"/>
        <w:rPr>
          <w:rFonts w:ascii="Space Grotesk" w:hAnsi="Space Grotesk"/>
          <w:b/>
        </w:rPr>
      </w:pPr>
    </w:p>
    <w:p w14:paraId="094C7102" w14:textId="77777777" w:rsidR="004A2CE9" w:rsidRPr="003906F7" w:rsidRDefault="004A2CE9" w:rsidP="004A2CE9">
      <w:pPr>
        <w:tabs>
          <w:tab w:val="left" w:pos="1230"/>
        </w:tabs>
        <w:jc w:val="both"/>
        <w:rPr>
          <w:rFonts w:ascii="Space Grotesk" w:hAnsi="Space Grotesk"/>
          <w:b/>
        </w:rPr>
      </w:pPr>
      <w:r w:rsidRPr="003906F7">
        <w:rPr>
          <w:rFonts w:ascii="Space Grotesk" w:hAnsi="Space Grotesk"/>
          <w:b/>
        </w:rPr>
        <w:t xml:space="preserve">Całkowity koszt zamówienia: ……………………(netto)………………. .  (brutto) </w:t>
      </w:r>
    </w:p>
    <w:p w14:paraId="54981405" w14:textId="77777777" w:rsidR="004A2CE9" w:rsidRPr="003906F7" w:rsidRDefault="004A2CE9" w:rsidP="004A2CE9">
      <w:pPr>
        <w:tabs>
          <w:tab w:val="left" w:pos="1230"/>
        </w:tabs>
        <w:jc w:val="both"/>
        <w:rPr>
          <w:rFonts w:ascii="Space Grotesk" w:hAnsi="Space Grotesk"/>
          <w:b/>
        </w:rPr>
      </w:pPr>
      <w:r w:rsidRPr="003906F7">
        <w:rPr>
          <w:rFonts w:ascii="Space Grotesk" w:hAnsi="Space Grotesk"/>
          <w:b/>
        </w:rPr>
        <w:t>(słownie: ……………………………………………………………………zł (brutto)</w:t>
      </w:r>
    </w:p>
    <w:p w14:paraId="6944E9CB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  <w:b/>
        </w:rPr>
      </w:pPr>
    </w:p>
    <w:p w14:paraId="13C9F2C1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>2.Oświadczamy, że w cenie oferty zostały uwzględnione wszystkie koszty wykonania Zamówienia.</w:t>
      </w:r>
    </w:p>
    <w:p w14:paraId="4572A011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  <w:b/>
        </w:rPr>
      </w:pPr>
      <w:r w:rsidRPr="003906F7">
        <w:rPr>
          <w:rFonts w:ascii="Space Grotesk" w:hAnsi="Space Grotesk"/>
        </w:rPr>
        <w:t xml:space="preserve">3. Zamówienie wykonamy </w:t>
      </w:r>
      <w:r w:rsidRPr="003906F7">
        <w:rPr>
          <w:rFonts w:ascii="Space Grotesk" w:hAnsi="Space Grotesk"/>
          <w:b/>
        </w:rPr>
        <w:t>w terminie do …………………</w:t>
      </w:r>
    </w:p>
    <w:p w14:paraId="597390BA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 xml:space="preserve">4. Akceptujemy </w:t>
      </w:r>
      <w:r w:rsidRPr="003906F7">
        <w:rPr>
          <w:rFonts w:ascii="Space Grotesk" w:hAnsi="Space Grotesk"/>
          <w:b/>
        </w:rPr>
        <w:t>14- dniowy termin płatności.</w:t>
      </w:r>
    </w:p>
    <w:p w14:paraId="418426A2" w14:textId="77777777" w:rsidR="004A2CE9" w:rsidRPr="003906F7" w:rsidRDefault="004A2CE9" w:rsidP="004A2CE9">
      <w:pPr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>5. Wszelką korespondencję w sprawie niniejszego postępowania należy kierować na poniższy adres:……………………………………………………………………………………………</w:t>
      </w:r>
    </w:p>
    <w:p w14:paraId="05CAE062" w14:textId="77777777" w:rsidR="004A2CE9" w:rsidRPr="003906F7" w:rsidRDefault="004A2CE9" w:rsidP="004A2CE9">
      <w:pPr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>tel.:………………..,fax:…………………………,e mail:………………………………</w:t>
      </w:r>
    </w:p>
    <w:p w14:paraId="530EC6AC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>6. Posiadamy rachunek bankowy w …………………………………………………………..</w:t>
      </w:r>
    </w:p>
    <w:p w14:paraId="78E8A1BA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>nr ………………………………………………………………………………………………</w:t>
      </w:r>
    </w:p>
    <w:p w14:paraId="0F915655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>7.Załącznikami do niniejszej oferty są:</w:t>
      </w:r>
    </w:p>
    <w:p w14:paraId="55A9B4CC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>1) ……………………………………………………………………………………….</w:t>
      </w:r>
    </w:p>
    <w:p w14:paraId="6A89DF9B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>2) ……………………………………………………………………………………….</w:t>
      </w:r>
    </w:p>
    <w:p w14:paraId="465433EC" w14:textId="77777777" w:rsidR="004A2CE9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</w:rPr>
      </w:pPr>
    </w:p>
    <w:p w14:paraId="36B1AD35" w14:textId="77777777" w:rsidR="004A2CE9" w:rsidRPr="003906F7" w:rsidRDefault="004A2CE9" w:rsidP="004A2CE9">
      <w:pPr>
        <w:tabs>
          <w:tab w:val="left" w:pos="1230"/>
        </w:tabs>
        <w:spacing w:line="240" w:lineRule="auto"/>
        <w:jc w:val="both"/>
        <w:rPr>
          <w:rFonts w:ascii="Space Grotesk" w:hAnsi="Space Grotesk"/>
        </w:rPr>
      </w:pPr>
    </w:p>
    <w:p w14:paraId="2758ACD1" w14:textId="77777777" w:rsidR="004A2CE9" w:rsidRPr="003906F7" w:rsidRDefault="004A2CE9" w:rsidP="004A2CE9">
      <w:pPr>
        <w:tabs>
          <w:tab w:val="left" w:pos="1230"/>
        </w:tabs>
        <w:spacing w:line="36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bookmarkStart w:id="0" w:name="_GoBack"/>
      <w:bookmarkEnd w:id="0"/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>
        <w:rPr>
          <w:rFonts w:ascii="Space Grotesk" w:hAnsi="Space Grotesk"/>
        </w:rPr>
        <w:t xml:space="preserve">                  </w:t>
      </w:r>
      <w:r w:rsidRPr="003906F7">
        <w:rPr>
          <w:rFonts w:ascii="Space Grotesk" w:hAnsi="Space Grotesk"/>
        </w:rPr>
        <w:t>…………………………………</w:t>
      </w:r>
    </w:p>
    <w:p w14:paraId="0FEA9DBA" w14:textId="77777777" w:rsidR="004A2CE9" w:rsidRPr="003906F7" w:rsidRDefault="004A2CE9" w:rsidP="004A2CE9">
      <w:pPr>
        <w:tabs>
          <w:tab w:val="left" w:pos="1230"/>
        </w:tabs>
        <w:spacing w:line="360" w:lineRule="auto"/>
        <w:jc w:val="both"/>
        <w:rPr>
          <w:rFonts w:ascii="Space Grotesk" w:hAnsi="Space Grotesk"/>
        </w:rPr>
      </w:pP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</w:r>
      <w:r w:rsidRPr="003906F7">
        <w:rPr>
          <w:rFonts w:ascii="Space Grotesk" w:hAnsi="Space Grotesk"/>
        </w:rPr>
        <w:tab/>
        <w:t xml:space="preserve">data i podpis Wykonawcy </w:t>
      </w:r>
    </w:p>
    <w:p w14:paraId="7F59ADC5" w14:textId="77777777" w:rsidR="00D93707" w:rsidRPr="008F0E83" w:rsidRDefault="00D93707" w:rsidP="006261B8">
      <w:pPr>
        <w:rPr>
          <w:rFonts w:ascii="Space Grotesk" w:hAnsi="Space Grotesk"/>
          <w:sz w:val="22"/>
          <w:szCs w:val="22"/>
        </w:rPr>
      </w:pPr>
    </w:p>
    <w:sectPr w:rsidR="00D93707" w:rsidRPr="008F0E83" w:rsidSect="00C33F72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569" w:right="1418" w:bottom="1560" w:left="1418" w:header="284" w:footer="3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C015E3" w14:textId="77777777" w:rsidR="00980B94" w:rsidRDefault="00980B94">
      <w:r>
        <w:separator/>
      </w:r>
    </w:p>
  </w:endnote>
  <w:endnote w:type="continuationSeparator" w:id="0">
    <w:p w14:paraId="744763C5" w14:textId="77777777" w:rsidR="00980B94" w:rsidRDefault="00980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pace Grotesk">
    <w:panose1 w:val="00000000000000000000"/>
    <w:charset w:val="EE"/>
    <w:family w:val="auto"/>
    <w:pitch w:val="variable"/>
    <w:sig w:usb0="A10000FF" w:usb1="5000207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5E759" w14:textId="77777777" w:rsidR="007B2500" w:rsidRPr="00124D4A" w:rsidRDefault="007B2500" w:rsidP="009A4ACC">
    <w:pPr>
      <w:pStyle w:val="Stopka"/>
      <w:ind w:left="-113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014A4B" w14:textId="3E041003" w:rsidR="007B2500" w:rsidRDefault="007B2500" w:rsidP="004C68E6">
    <w:pPr>
      <w:pStyle w:val="Stopka"/>
      <w:ind w:left="-1134"/>
      <w:jc w:val="center"/>
    </w:pPr>
  </w:p>
  <w:p w14:paraId="7F8C06B8" w14:textId="77777777" w:rsidR="004C68E6" w:rsidRDefault="004C68E6" w:rsidP="004C68E6">
    <w:pPr>
      <w:pStyle w:val="Stopka"/>
      <w:ind w:left="-1134"/>
      <w:jc w:val="center"/>
    </w:pPr>
  </w:p>
  <w:p w14:paraId="39EABB21" w14:textId="16CFD3FB" w:rsidR="004C68E6" w:rsidRPr="00B01F08" w:rsidRDefault="004C68E6" w:rsidP="00386C9D">
    <w:pPr>
      <w:pStyle w:val="Stopka"/>
      <w:ind w:left="42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172D47" w14:textId="77777777" w:rsidR="00980B94" w:rsidRDefault="00980B94">
      <w:r>
        <w:separator/>
      </w:r>
    </w:p>
  </w:footnote>
  <w:footnote w:type="continuationSeparator" w:id="0">
    <w:p w14:paraId="5B2830B4" w14:textId="77777777" w:rsidR="00980B94" w:rsidRDefault="00980B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528C8A" w14:textId="77777777" w:rsidR="00F5032F" w:rsidRDefault="00F5032F" w:rsidP="009A4ACC">
    <w:pPr>
      <w:pStyle w:val="Nagwek"/>
      <w:ind w:left="-1134"/>
    </w:pPr>
  </w:p>
  <w:p w14:paraId="73E6676A" w14:textId="77777777" w:rsidR="009A4ACC" w:rsidRDefault="009A4ACC" w:rsidP="009A4ACC">
    <w:pPr>
      <w:pStyle w:val="Nagwek"/>
      <w:ind w:left="-113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2BCEF4" w14:textId="12670FA4" w:rsidR="000174EA" w:rsidRDefault="000174EA" w:rsidP="004C68E6">
    <w:pPr>
      <w:pStyle w:val="Nagwek"/>
      <w:tabs>
        <w:tab w:val="clear" w:pos="4536"/>
        <w:tab w:val="center" w:pos="4962"/>
      </w:tabs>
      <w:ind w:left="-1276" w:firstLine="142"/>
    </w:pPr>
  </w:p>
  <w:p w14:paraId="09AF6439" w14:textId="77777777" w:rsidR="000174EA" w:rsidRDefault="000174EA" w:rsidP="000174EA">
    <w:pPr>
      <w:pStyle w:val="Nagwek"/>
      <w:tabs>
        <w:tab w:val="clear" w:pos="4536"/>
        <w:tab w:val="clear" w:pos="9072"/>
        <w:tab w:val="left" w:pos="3583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E2556"/>
    <w:multiLevelType w:val="hybridMultilevel"/>
    <w:tmpl w:val="E834C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700FA"/>
    <w:multiLevelType w:val="multilevel"/>
    <w:tmpl w:val="4C6E6C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4060CD"/>
    <w:multiLevelType w:val="multilevel"/>
    <w:tmpl w:val="A7563C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4597915"/>
    <w:multiLevelType w:val="multilevel"/>
    <w:tmpl w:val="428E9EAC"/>
    <w:styleLink w:val="Lista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65EF5EC8"/>
    <w:multiLevelType w:val="hybridMultilevel"/>
    <w:tmpl w:val="20304D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F97489"/>
    <w:multiLevelType w:val="hybridMultilevel"/>
    <w:tmpl w:val="D88E51B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7FA35C0A"/>
    <w:multiLevelType w:val="multilevel"/>
    <w:tmpl w:val="428E9EAC"/>
    <w:numStyleLink w:val="Lista1"/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69EEA9EA-F551-41E1-BE6B-D374CD13AAA1}"/>
  </w:docVars>
  <w:rsids>
    <w:rsidRoot w:val="001A02A1"/>
    <w:rsid w:val="000174EA"/>
    <w:rsid w:val="000364DF"/>
    <w:rsid w:val="00061F20"/>
    <w:rsid w:val="00080D83"/>
    <w:rsid w:val="000A3836"/>
    <w:rsid w:val="000D283E"/>
    <w:rsid w:val="00120BC8"/>
    <w:rsid w:val="00124D4A"/>
    <w:rsid w:val="001304E7"/>
    <w:rsid w:val="00130B23"/>
    <w:rsid w:val="001520FF"/>
    <w:rsid w:val="00187B16"/>
    <w:rsid w:val="001A02A1"/>
    <w:rsid w:val="001A3D33"/>
    <w:rsid w:val="001B210F"/>
    <w:rsid w:val="001D059A"/>
    <w:rsid w:val="00241C1F"/>
    <w:rsid w:val="002425AE"/>
    <w:rsid w:val="002529E4"/>
    <w:rsid w:val="002C6347"/>
    <w:rsid w:val="00315901"/>
    <w:rsid w:val="00320AAC"/>
    <w:rsid w:val="00325198"/>
    <w:rsid w:val="003526F5"/>
    <w:rsid w:val="0035482A"/>
    <w:rsid w:val="003619F2"/>
    <w:rsid w:val="00365820"/>
    <w:rsid w:val="00386C9D"/>
    <w:rsid w:val="0039693E"/>
    <w:rsid w:val="003C554F"/>
    <w:rsid w:val="003E4324"/>
    <w:rsid w:val="0040149C"/>
    <w:rsid w:val="00414478"/>
    <w:rsid w:val="004430F4"/>
    <w:rsid w:val="00464281"/>
    <w:rsid w:val="004718BC"/>
    <w:rsid w:val="00492BD3"/>
    <w:rsid w:val="004A26DA"/>
    <w:rsid w:val="004A2CE9"/>
    <w:rsid w:val="004B38AD"/>
    <w:rsid w:val="004B70BD"/>
    <w:rsid w:val="004C303B"/>
    <w:rsid w:val="004C4192"/>
    <w:rsid w:val="004C68E6"/>
    <w:rsid w:val="004D6317"/>
    <w:rsid w:val="0052111D"/>
    <w:rsid w:val="005760A9"/>
    <w:rsid w:val="00594464"/>
    <w:rsid w:val="00600C01"/>
    <w:rsid w:val="0061767F"/>
    <w:rsid w:val="00622781"/>
    <w:rsid w:val="006261B8"/>
    <w:rsid w:val="00640BFF"/>
    <w:rsid w:val="0066032A"/>
    <w:rsid w:val="00665A91"/>
    <w:rsid w:val="0069621B"/>
    <w:rsid w:val="006B4267"/>
    <w:rsid w:val="006F0C63"/>
    <w:rsid w:val="006F209E"/>
    <w:rsid w:val="00727F94"/>
    <w:rsid w:val="007337EB"/>
    <w:rsid w:val="00745D18"/>
    <w:rsid w:val="00776530"/>
    <w:rsid w:val="00791E8E"/>
    <w:rsid w:val="007A0109"/>
    <w:rsid w:val="007B2500"/>
    <w:rsid w:val="007B5688"/>
    <w:rsid w:val="007D61D6"/>
    <w:rsid w:val="007E1B19"/>
    <w:rsid w:val="007F3623"/>
    <w:rsid w:val="00807B09"/>
    <w:rsid w:val="00827311"/>
    <w:rsid w:val="00834BB4"/>
    <w:rsid w:val="00835187"/>
    <w:rsid w:val="00873501"/>
    <w:rsid w:val="00876326"/>
    <w:rsid w:val="008945D9"/>
    <w:rsid w:val="008A6190"/>
    <w:rsid w:val="008C52E2"/>
    <w:rsid w:val="008F0E83"/>
    <w:rsid w:val="009706FB"/>
    <w:rsid w:val="009726FB"/>
    <w:rsid w:val="00980B94"/>
    <w:rsid w:val="009A4ACC"/>
    <w:rsid w:val="009D71C1"/>
    <w:rsid w:val="009E5D7B"/>
    <w:rsid w:val="009F2CF0"/>
    <w:rsid w:val="00A0160D"/>
    <w:rsid w:val="00A04690"/>
    <w:rsid w:val="00A40DD3"/>
    <w:rsid w:val="00A830EB"/>
    <w:rsid w:val="00A8311B"/>
    <w:rsid w:val="00A91213"/>
    <w:rsid w:val="00AD1EFE"/>
    <w:rsid w:val="00AD51FC"/>
    <w:rsid w:val="00AD7E56"/>
    <w:rsid w:val="00B01F08"/>
    <w:rsid w:val="00B16E8F"/>
    <w:rsid w:val="00B2442F"/>
    <w:rsid w:val="00B30401"/>
    <w:rsid w:val="00B6637D"/>
    <w:rsid w:val="00BB76D0"/>
    <w:rsid w:val="00BC363C"/>
    <w:rsid w:val="00C268A0"/>
    <w:rsid w:val="00C33F72"/>
    <w:rsid w:val="00C377A0"/>
    <w:rsid w:val="00C57BB1"/>
    <w:rsid w:val="00C62C24"/>
    <w:rsid w:val="00C635B6"/>
    <w:rsid w:val="00CA5CBD"/>
    <w:rsid w:val="00CA7C6F"/>
    <w:rsid w:val="00CE005B"/>
    <w:rsid w:val="00CE7E14"/>
    <w:rsid w:val="00D0361A"/>
    <w:rsid w:val="00D1150B"/>
    <w:rsid w:val="00D30ADD"/>
    <w:rsid w:val="00D43A0D"/>
    <w:rsid w:val="00D46867"/>
    <w:rsid w:val="00D526F3"/>
    <w:rsid w:val="00D5367C"/>
    <w:rsid w:val="00D57724"/>
    <w:rsid w:val="00D93707"/>
    <w:rsid w:val="00DA2034"/>
    <w:rsid w:val="00DC733E"/>
    <w:rsid w:val="00DE5229"/>
    <w:rsid w:val="00DF57BE"/>
    <w:rsid w:val="00E06500"/>
    <w:rsid w:val="00E539C6"/>
    <w:rsid w:val="00E57060"/>
    <w:rsid w:val="00E81ADD"/>
    <w:rsid w:val="00E87616"/>
    <w:rsid w:val="00EA5C16"/>
    <w:rsid w:val="00EF000D"/>
    <w:rsid w:val="00F5032F"/>
    <w:rsid w:val="00F545A3"/>
    <w:rsid w:val="00F66389"/>
    <w:rsid w:val="00F83EE2"/>
    <w:rsid w:val="00F926E6"/>
    <w:rsid w:val="00FB1502"/>
    <w:rsid w:val="00FB5706"/>
    <w:rsid w:val="00FB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1D82903"/>
  <w15:chartTrackingRefBased/>
  <w15:docId w15:val="{D6AA0289-BDD6-4532-88D6-029F85CA0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442F"/>
    <w:pPr>
      <w:spacing w:line="276" w:lineRule="auto"/>
    </w:pPr>
    <w:rPr>
      <w:rFonts w:ascii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rsid w:val="001A02A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1A02A1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nhideWhenUsed/>
    <w:rsid w:val="00C377A0"/>
    <w:pPr>
      <w:spacing w:before="100" w:beforeAutospacing="1" w:after="100" w:afterAutospacing="1"/>
    </w:pPr>
    <w:rPr>
      <w:rFonts w:ascii="Times New Roman" w:hAnsi="Times New Roman"/>
    </w:rPr>
  </w:style>
  <w:style w:type="paragraph" w:styleId="Akapitzlist">
    <w:name w:val="List Paragraph"/>
    <w:basedOn w:val="Normalny"/>
    <w:uiPriority w:val="34"/>
    <w:qFormat/>
    <w:rsid w:val="00120BC8"/>
    <w:pPr>
      <w:ind w:left="720"/>
      <w:contextualSpacing/>
    </w:pPr>
  </w:style>
  <w:style w:type="numbering" w:customStyle="1" w:styleId="Lista1">
    <w:name w:val="Lista1"/>
    <w:basedOn w:val="Bezlisty"/>
    <w:uiPriority w:val="99"/>
    <w:rsid w:val="00120BC8"/>
    <w:pPr>
      <w:numPr>
        <w:numId w:val="1"/>
      </w:numPr>
    </w:pPr>
  </w:style>
  <w:style w:type="character" w:styleId="Hipercze">
    <w:name w:val="Hyperlink"/>
    <w:basedOn w:val="Domylnaczcionkaakapitu"/>
    <w:uiPriority w:val="99"/>
    <w:unhideWhenUsed/>
    <w:rsid w:val="003E4324"/>
    <w:rPr>
      <w:color w:val="0563C1" w:themeColor="hyperlink"/>
      <w:u w:val="single"/>
    </w:rPr>
  </w:style>
  <w:style w:type="character" w:customStyle="1" w:styleId="muibox-root">
    <w:name w:val="muibox-root"/>
    <w:basedOn w:val="Domylnaczcionkaakapitu"/>
    <w:rsid w:val="00F926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twardokus\Desktop\listownik-Pomorskie-FE-UMWP-UE-EFRR-RPO2014-2020-2018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69EEA9EA-F551-41E1-BE6B-D374CD13AAA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listownik-Pomorskie-FE-UMWP-UE-EFRR-RPO2014-2020-2018</Template>
  <TotalTime>0</TotalTime>
  <Pages>1</Pages>
  <Words>196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Twardokus Marcin</dc:creator>
  <cp:keywords/>
  <cp:lastModifiedBy>DHuras</cp:lastModifiedBy>
  <cp:revision>3</cp:revision>
  <cp:lastPrinted>2024-09-18T07:24:00Z</cp:lastPrinted>
  <dcterms:created xsi:type="dcterms:W3CDTF">2024-09-18T07:42:00Z</dcterms:created>
  <dcterms:modified xsi:type="dcterms:W3CDTF">2024-09-19T12:14:00Z</dcterms:modified>
</cp:coreProperties>
</file>